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0D6" w:rsidRDefault="00140F52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24015" cy="9399905"/>
                <wp:effectExtent l="0" t="0" r="63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9399905"/>
                          <a:chOff x="0" y="0"/>
                          <a:chExt cx="6724015" cy="93999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90" t="39239" r="26457" b="12535"/>
                          <a:stretch/>
                        </pic:blipFill>
                        <pic:spPr bwMode="auto">
                          <a:xfrm>
                            <a:off x="104775" y="5600700"/>
                            <a:ext cx="6591300" cy="379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9" t="21272" r="26213" b="7606"/>
                          <a:stretch/>
                        </pic:blipFill>
                        <pic:spPr bwMode="auto">
                          <a:xfrm>
                            <a:off x="0" y="0"/>
                            <a:ext cx="6724015" cy="560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01F14" id="Group 3" o:spid="_x0000_s1026" style="position:absolute;margin-left:0;margin-top:0;width:529.45pt;height:740.15pt;z-index:251659264" coordsize="67240,93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47;top:56007;width:65913;height:3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">
                  <v:imagedata r:id="rId6" o:title="" croptop="25716f" cropbottom="8215f" cropleft="17360f" cropright="17339f"/>
                  <v:path arrowok="t"/>
                </v:shape>
                <v:shape id="Picture 1" o:spid="_x0000_s1028" type="#_x0000_t75" style="position:absolute;width:67240;height:5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">
                  <v:imagedata r:id="rId7" o:title="" croptop="13941f" cropbottom="4985f" cropleft="16881f" cropright="17179f"/>
                  <v:path arrowok="t"/>
                </v:shape>
                <w10:wrap type="square"/>
              </v:group>
            </w:pict>
          </mc:Fallback>
        </mc:AlternateContent>
      </w:r>
    </w:p>
    <w:sectPr w:rsidR="00D720D6" w:rsidSect="00140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52"/>
    <w:rsid w:val="00140F52"/>
    <w:rsid w:val="0087507E"/>
    <w:rsid w:val="00B33C3E"/>
    <w:rsid w:val="00D7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965F5-C9C9-45EC-AB89-D36422FF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3CD30FBF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 Harper</dc:creator>
  <cp:keywords/>
  <dc:description/>
  <cp:lastModifiedBy>Miss C Harper</cp:lastModifiedBy>
  <cp:revision>1</cp:revision>
  <dcterms:created xsi:type="dcterms:W3CDTF">2020-09-21T15:12:00Z</dcterms:created>
  <dcterms:modified xsi:type="dcterms:W3CDTF">2020-09-21T15:16:00Z</dcterms:modified>
</cp:coreProperties>
</file>